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FFA49" w14:textId="77777777" w:rsidR="00F40D52" w:rsidRPr="0096773A" w:rsidRDefault="00AB0F05" w:rsidP="00373965">
      <w:pPr>
        <w:pStyle w:val="Heading1"/>
        <w:spacing w:before="0"/>
        <w:rPr>
          <w:rFonts w:ascii="Times New Roman" w:hAnsi="Times New Roman" w:cs="Times New Roman"/>
        </w:rPr>
      </w:pPr>
      <w:r w:rsidRPr="0096773A">
        <w:rPr>
          <w:rFonts w:ascii="Times New Roman" w:hAnsi="Times New Roman" w:cs="Times New Roman"/>
        </w:rPr>
        <w:t>First and Last Name</w:t>
      </w:r>
    </w:p>
    <w:p w14:paraId="0091B371" w14:textId="68D4E93E" w:rsidR="00AB0F05" w:rsidRPr="0096773A" w:rsidRDefault="00AB0F05" w:rsidP="00AB0F0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96773A">
        <w:rPr>
          <w:rFonts w:ascii="Times New Roman" w:hAnsi="Times New Roman" w:cs="Times New Roman"/>
        </w:rPr>
        <w:t xml:space="preserve">City, State | Email | Phone Number </w:t>
      </w:r>
    </w:p>
    <w:p w14:paraId="709D9F42" w14:textId="77777777" w:rsidR="00AB0F05" w:rsidRPr="0096773A" w:rsidRDefault="00AB0F05" w:rsidP="00AB0F05">
      <w:pPr>
        <w:spacing w:after="0"/>
        <w:rPr>
          <w:rFonts w:ascii="Times New Roman" w:hAnsi="Times New Roman" w:cs="Times New Roman"/>
          <w:b/>
          <w:bCs/>
        </w:rPr>
      </w:pPr>
    </w:p>
    <w:p w14:paraId="69F3A36E" w14:textId="77777777" w:rsidR="00AB0F05" w:rsidRPr="0096773A" w:rsidRDefault="00AB0F05" w:rsidP="00252C1F">
      <w:pPr>
        <w:pStyle w:val="Heading2"/>
      </w:pPr>
      <w:r w:rsidRPr="0096773A">
        <w:t xml:space="preserve">Professional </w:t>
      </w:r>
      <w:r w:rsidRPr="0096773A">
        <w:rPr>
          <w:rStyle w:val="Heading2Char"/>
          <w:b/>
          <w:bCs/>
        </w:rPr>
        <w:t>Summary</w:t>
      </w:r>
    </w:p>
    <w:p w14:paraId="42D1B377" w14:textId="77777777" w:rsidR="0096773A" w:rsidRPr="0096773A" w:rsidRDefault="0096773A" w:rsidP="0096773A">
      <w:pPr>
        <w:spacing w:before="240" w:line="276" w:lineRule="auto"/>
        <w:rPr>
          <w:rFonts w:ascii="Times New Roman" w:hAnsi="Times New Roman" w:cs="Times New Roman"/>
        </w:rPr>
      </w:pPr>
      <w:r w:rsidRPr="0096773A">
        <w:rPr>
          <w:rFonts w:ascii="Times New Roman" w:hAnsi="Times New Roman" w:cs="Times New Roman"/>
        </w:rPr>
        <w:t>Example: Reliable Oxnard College student with experience in customer service and bilingual communication seeking to contribute to a professional office team.</w:t>
      </w:r>
      <w:r w:rsidR="00634778">
        <w:rPr>
          <w:rFonts w:ascii="Times New Roman" w:hAnsi="Times New Roman" w:cs="Times New Roman"/>
        </w:rPr>
        <w:br/>
      </w:r>
      <w:r w:rsidR="00634778" w:rsidRPr="00634778">
        <w:rPr>
          <w:rFonts w:ascii="Times New Roman" w:hAnsi="Times New Roman" w:cs="Times New Roman"/>
        </w:rPr>
        <w:t>Formula: [Current Status/Student] + [Top 2 Skills] + [What you are looking to do].</w:t>
      </w:r>
      <w:r w:rsidR="0014413B">
        <w:rPr>
          <w:rFonts w:ascii="Times New Roman" w:hAnsi="Times New Roman" w:cs="Times New Roman"/>
        </w:rPr>
        <w:br/>
      </w:r>
      <w:r w:rsidR="0014413B" w:rsidRPr="0014413B">
        <w:rPr>
          <w:rFonts w:ascii="Times New Roman" w:hAnsi="Times New Roman" w:cs="Times New Roman"/>
          <w:highlight w:val="yellow"/>
        </w:rPr>
        <w:t>This section is optional</w:t>
      </w:r>
      <w:r w:rsidR="0014413B">
        <w:rPr>
          <w:rFonts w:ascii="Times New Roman" w:hAnsi="Times New Roman" w:cs="Times New Roman"/>
        </w:rPr>
        <w:t xml:space="preserve"> </w:t>
      </w:r>
    </w:p>
    <w:p w14:paraId="01DEA36B" w14:textId="77777777" w:rsidR="0096773A" w:rsidRPr="0096773A" w:rsidRDefault="0096773A" w:rsidP="00252C1F">
      <w:pPr>
        <w:pStyle w:val="Heading2"/>
      </w:pPr>
      <w:r w:rsidRPr="0096773A">
        <w:t>Skills</w:t>
      </w:r>
    </w:p>
    <w:p w14:paraId="552FE269" w14:textId="77777777" w:rsidR="0096773A" w:rsidRPr="0096773A" w:rsidRDefault="0096773A" w:rsidP="0096773A">
      <w:pPr>
        <w:spacing w:after="0"/>
        <w:rPr>
          <w:rFonts w:ascii="Times New Roman" w:hAnsi="Times New Roman" w:cs="Times New Roman"/>
        </w:rPr>
      </w:pPr>
      <w:r w:rsidRPr="00C909D1">
        <w:rPr>
          <w:rFonts w:ascii="Times New Roman" w:hAnsi="Times New Roman" w:cs="Times New Roman"/>
          <w:b/>
          <w:bCs/>
        </w:rPr>
        <w:t>Technical</w:t>
      </w:r>
      <w:r w:rsidR="00E445DD">
        <w:rPr>
          <w:rFonts w:ascii="Times New Roman" w:hAnsi="Times New Roman" w:cs="Times New Roman"/>
          <w:b/>
          <w:bCs/>
        </w:rPr>
        <w:t xml:space="preserve"> </w:t>
      </w:r>
      <w:r w:rsidRPr="00C909D1">
        <w:rPr>
          <w:rFonts w:ascii="Times New Roman" w:hAnsi="Times New Roman" w:cs="Times New Roman"/>
          <w:b/>
          <w:bCs/>
        </w:rPr>
        <w:t>Skills</w:t>
      </w:r>
      <w:r w:rsidRPr="0096773A">
        <w:rPr>
          <w:rFonts w:ascii="Times New Roman" w:hAnsi="Times New Roman" w:cs="Times New Roman"/>
        </w:rPr>
        <w:t>: List computer skills, software, programs, machinery (ex. MATLAB, Google Suites, C++, POS)</w:t>
      </w:r>
    </w:p>
    <w:p w14:paraId="290DCC3C" w14:textId="77777777" w:rsidR="0096773A" w:rsidRPr="0096773A" w:rsidRDefault="0096773A" w:rsidP="0096773A">
      <w:pPr>
        <w:rPr>
          <w:rFonts w:ascii="Times New Roman" w:hAnsi="Times New Roman" w:cs="Times New Roman"/>
        </w:rPr>
      </w:pPr>
      <w:r w:rsidRPr="00C909D1">
        <w:rPr>
          <w:rFonts w:ascii="Times New Roman" w:hAnsi="Times New Roman" w:cs="Times New Roman"/>
          <w:b/>
          <w:bCs/>
        </w:rPr>
        <w:t>Int</w:t>
      </w:r>
      <w:r w:rsidR="000F5BF5">
        <w:rPr>
          <w:rFonts w:ascii="Times New Roman" w:hAnsi="Times New Roman" w:cs="Times New Roman"/>
          <w:b/>
          <w:bCs/>
        </w:rPr>
        <w:t>er</w:t>
      </w:r>
      <w:r w:rsidRPr="00C909D1">
        <w:rPr>
          <w:rFonts w:ascii="Times New Roman" w:hAnsi="Times New Roman" w:cs="Times New Roman"/>
          <w:b/>
          <w:bCs/>
        </w:rPr>
        <w:t>personal Skills:</w:t>
      </w:r>
      <w:r w:rsidRPr="0096773A">
        <w:rPr>
          <w:rFonts w:ascii="Times New Roman" w:hAnsi="Times New Roman" w:cs="Times New Roman"/>
        </w:rPr>
        <w:t xml:space="preserve"> </w:t>
      </w:r>
      <w:proofErr w:type="gramStart"/>
      <w:r w:rsidRPr="0096773A">
        <w:rPr>
          <w:rFonts w:ascii="Times New Roman" w:hAnsi="Times New Roman" w:cs="Times New Roman"/>
        </w:rPr>
        <w:t>List</w:t>
      </w:r>
      <w:proofErr w:type="gramEnd"/>
      <w:r w:rsidRPr="0096773A">
        <w:rPr>
          <w:rFonts w:ascii="Times New Roman" w:hAnsi="Times New Roman" w:cs="Times New Roman"/>
        </w:rPr>
        <w:t xml:space="preserve"> skills you have developed through connecting with others (ex. Professional Oral and Written Communication, Organization, Delegation, Conflict Management) </w:t>
      </w:r>
    </w:p>
    <w:p w14:paraId="1160EE78" w14:textId="77777777" w:rsidR="0096773A" w:rsidRPr="0096773A" w:rsidRDefault="0096773A" w:rsidP="00252C1F">
      <w:pPr>
        <w:pStyle w:val="Heading2"/>
      </w:pPr>
      <w:r w:rsidRPr="0096773A">
        <w:t xml:space="preserve">Educational </w:t>
      </w:r>
      <w:r w:rsidRPr="00252C1F">
        <w:t>Experience</w:t>
      </w:r>
    </w:p>
    <w:p w14:paraId="4EA92ECF" w14:textId="77777777" w:rsidR="0096773A" w:rsidRPr="0096773A" w:rsidRDefault="0096773A" w:rsidP="00875F56">
      <w:pP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96773A">
        <w:rPr>
          <w:rFonts w:ascii="Times New Roman" w:hAnsi="Times New Roman" w:cs="Times New Roman"/>
        </w:rPr>
        <w:t>Oxnard College, Oxnard, CA</w:t>
      </w:r>
      <w:r w:rsidRPr="0096773A">
        <w:rPr>
          <w:rFonts w:ascii="Times New Roman" w:hAnsi="Times New Roman" w:cs="Times New Roman"/>
        </w:rPr>
        <w:tab/>
        <w:t xml:space="preserve">Degree/Major (In Progress) </w:t>
      </w:r>
    </w:p>
    <w:p w14:paraId="4B75A466" w14:textId="77777777" w:rsidR="00875F56" w:rsidRDefault="0096773A" w:rsidP="00875F56">
      <w:pPr>
        <w:pBdr>
          <w:bottom w:val="single" w:sz="4" w:space="1" w:color="auto"/>
        </w:pBd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96773A">
        <w:rPr>
          <w:rFonts w:ascii="Times New Roman" w:hAnsi="Times New Roman" w:cs="Times New Roman"/>
        </w:rPr>
        <w:tab/>
        <w:t>Relevant Coursework: List class names not course numbers</w:t>
      </w:r>
    </w:p>
    <w:p w14:paraId="7B30B7CA" w14:textId="77777777" w:rsidR="00252C1F" w:rsidRDefault="0096773A" w:rsidP="00252C1F">
      <w:pPr>
        <w:pBdr>
          <w:bottom w:val="single" w:sz="4" w:space="1" w:color="auto"/>
        </w:pBdr>
        <w:tabs>
          <w:tab w:val="left" w:pos="1410"/>
          <w:tab w:val="right" w:pos="9360"/>
        </w:tabs>
        <w:spacing w:line="276" w:lineRule="auto"/>
        <w:rPr>
          <w:rStyle w:val="Heading2Char"/>
        </w:rPr>
      </w:pPr>
      <w:r w:rsidRPr="0096773A">
        <w:rPr>
          <w:rFonts w:ascii="Times New Roman" w:hAnsi="Times New Roman" w:cs="Times New Roman"/>
        </w:rPr>
        <w:t>Academic Accomplishments: Deans list, GPA if over 3.5</w:t>
      </w:r>
      <w:r w:rsidR="00C909D1">
        <w:rPr>
          <w:rFonts w:ascii="Times New Roman" w:hAnsi="Times New Roman" w:cs="Times New Roman"/>
        </w:rPr>
        <w:t xml:space="preserve"> </w:t>
      </w:r>
      <w:r w:rsidR="00C909D1" w:rsidRPr="00C909D1">
        <w:rPr>
          <w:rFonts w:ascii="Times New Roman" w:hAnsi="Times New Roman" w:cs="Times New Roman"/>
          <w:highlight w:val="yellow"/>
        </w:rPr>
        <w:t>(if none delete this line)</w:t>
      </w:r>
    </w:p>
    <w:p w14:paraId="1707BF50" w14:textId="77777777" w:rsidR="0096773A" w:rsidRDefault="00252C1F" w:rsidP="00252C1F">
      <w:pPr>
        <w:pStyle w:val="Heading2"/>
      </w:pPr>
      <w:r>
        <w:t>Relevant</w:t>
      </w:r>
      <w:r w:rsidRPr="00252C1F">
        <w:t xml:space="preserve"> Experience </w:t>
      </w:r>
    </w:p>
    <w:p w14:paraId="1F432E84" w14:textId="77777777" w:rsidR="00252C1F" w:rsidRPr="00252C1F" w:rsidRDefault="00252C1F" w:rsidP="00252C1F">
      <w:pPr>
        <w:tabs>
          <w:tab w:val="left" w:pos="1410"/>
          <w:tab w:val="right" w:pos="9360"/>
        </w:tabs>
        <w:spacing w:before="240" w:after="0" w:line="276" w:lineRule="auto"/>
        <w:rPr>
          <w:rFonts w:ascii="Times New Roman" w:hAnsi="Times New Roman" w:cs="Times New Roman"/>
          <w:b/>
          <w:bCs/>
        </w:rPr>
      </w:pPr>
      <w:r w:rsidRPr="00252C1F">
        <w:rPr>
          <w:rFonts w:ascii="Times New Roman" w:hAnsi="Times New Roman" w:cs="Times New Roman"/>
          <w:b/>
          <w:bCs/>
        </w:rPr>
        <w:t>Skill Category – e.g., Customer Service or Leadership</w:t>
      </w:r>
    </w:p>
    <w:p w14:paraId="6F5C383F" w14:textId="77777777" w:rsidR="00252C1F" w:rsidRPr="00252C1F" w:rsidRDefault="00252C1F" w:rsidP="00C909D1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252C1F">
        <w:rPr>
          <w:rFonts w:ascii="Times New Roman" w:hAnsi="Times New Roman" w:cs="Times New Roman"/>
        </w:rPr>
        <w:t>Start each bullet with a strong action verb.</w:t>
      </w:r>
    </w:p>
    <w:p w14:paraId="3FE6AEDD" w14:textId="77777777" w:rsidR="00252C1F" w:rsidRPr="00252C1F" w:rsidRDefault="00252C1F" w:rsidP="00252C1F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before="240" w:after="0" w:line="276" w:lineRule="auto"/>
        <w:rPr>
          <w:rFonts w:ascii="Times New Roman" w:hAnsi="Times New Roman" w:cs="Times New Roman"/>
        </w:rPr>
      </w:pPr>
      <w:r w:rsidRPr="00252C1F">
        <w:rPr>
          <w:rFonts w:ascii="Times New Roman" w:hAnsi="Times New Roman" w:cs="Times New Roman"/>
        </w:rPr>
        <w:t>Quantify 4-5 bullet points to fill the page.</w:t>
      </w:r>
    </w:p>
    <w:p w14:paraId="0FCF365F" w14:textId="77777777" w:rsidR="00373965" w:rsidRDefault="00373965" w:rsidP="00252C1F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before="240" w:after="0" w:line="276" w:lineRule="auto"/>
        <w:rPr>
          <w:rFonts w:ascii="Times New Roman" w:hAnsi="Times New Roman" w:cs="Times New Roman"/>
        </w:rPr>
      </w:pPr>
      <w:r w:rsidRPr="00373965">
        <w:rPr>
          <w:rFonts w:ascii="Times New Roman" w:hAnsi="Times New Roman" w:cs="Times New Roman"/>
        </w:rPr>
        <w:t>Include examples from class projects, volunteer work, or extracurriculars.</w:t>
      </w:r>
    </w:p>
    <w:p w14:paraId="1B658513" w14:textId="77777777" w:rsidR="00252C1F" w:rsidRPr="00252C1F" w:rsidRDefault="00252C1F" w:rsidP="00252C1F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before="240" w:after="0" w:line="276" w:lineRule="auto"/>
        <w:rPr>
          <w:rFonts w:ascii="Times New Roman" w:hAnsi="Times New Roman" w:cs="Times New Roman"/>
        </w:rPr>
      </w:pPr>
      <w:r w:rsidRPr="00252C1F">
        <w:rPr>
          <w:rFonts w:ascii="Times New Roman" w:hAnsi="Times New Roman" w:cs="Times New Roman"/>
        </w:rPr>
        <w:t>Connect each task to a specific result or outcome.</w:t>
      </w:r>
    </w:p>
    <w:p w14:paraId="20AEE3F9" w14:textId="77777777" w:rsidR="00252C1F" w:rsidRPr="00252C1F" w:rsidRDefault="00252C1F" w:rsidP="00252C1F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before="240" w:after="0" w:line="276" w:lineRule="auto"/>
        <w:rPr>
          <w:rFonts w:ascii="Times New Roman" w:hAnsi="Times New Roman" w:cs="Times New Roman"/>
        </w:rPr>
      </w:pPr>
      <w:r w:rsidRPr="00252C1F">
        <w:rPr>
          <w:rFonts w:ascii="Times New Roman" w:hAnsi="Times New Roman" w:cs="Times New Roman"/>
        </w:rPr>
        <w:t>Ensure each bullet point is no more than two lines.</w:t>
      </w:r>
    </w:p>
    <w:p w14:paraId="706C9887" w14:textId="77777777" w:rsidR="00C909D1" w:rsidRPr="00C909D1" w:rsidRDefault="00C909D1" w:rsidP="00C909D1">
      <w:pPr>
        <w:pStyle w:val="NormalWeb"/>
        <w:spacing w:after="0" w:afterAutospacing="0"/>
        <w:rPr>
          <w:rFonts w:eastAsiaTheme="minorHAnsi"/>
          <w:b/>
          <w:bCs/>
          <w:kern w:val="2"/>
          <w14:ligatures w14:val="standardContextual"/>
        </w:rPr>
      </w:pPr>
      <w:r w:rsidRPr="00C909D1">
        <w:rPr>
          <w:rFonts w:eastAsiaTheme="minorHAnsi"/>
          <w:b/>
          <w:bCs/>
          <w:kern w:val="2"/>
          <w14:ligatures w14:val="standardContextual"/>
        </w:rPr>
        <w:t>Skill Category – e.g., Organization or Technical Skills</w:t>
      </w:r>
    </w:p>
    <w:p w14:paraId="1124616A" w14:textId="77777777" w:rsidR="00C909D1" w:rsidRPr="00C909D1" w:rsidRDefault="00C909D1" w:rsidP="00C909D1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C909D1">
        <w:rPr>
          <w:rFonts w:ascii="Times New Roman" w:hAnsi="Times New Roman" w:cs="Times New Roman"/>
        </w:rPr>
        <w:t>Group similar tasks from different jobs or classes here.</w:t>
      </w:r>
    </w:p>
    <w:p w14:paraId="3BB9E86A" w14:textId="77777777" w:rsidR="00C909D1" w:rsidRPr="00C909D1" w:rsidRDefault="00C909D1" w:rsidP="00C909D1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C909D1">
        <w:rPr>
          <w:rFonts w:ascii="Times New Roman" w:hAnsi="Times New Roman" w:cs="Times New Roman"/>
        </w:rPr>
        <w:t>Use past tense for finished projects and present tense for current ones.</w:t>
      </w:r>
    </w:p>
    <w:p w14:paraId="6615FA3B" w14:textId="77777777" w:rsidR="00C909D1" w:rsidRPr="00C909D1" w:rsidRDefault="00C909D1" w:rsidP="00C909D1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C909D1">
        <w:rPr>
          <w:rFonts w:ascii="Times New Roman" w:hAnsi="Times New Roman" w:cs="Times New Roman"/>
        </w:rPr>
        <w:t>Show how you used this skill to solve a problem.</w:t>
      </w:r>
    </w:p>
    <w:p w14:paraId="742D8D76" w14:textId="77777777" w:rsidR="00C909D1" w:rsidRDefault="00C909D1" w:rsidP="00C909D1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C909D1">
        <w:rPr>
          <w:rFonts w:ascii="Times New Roman" w:hAnsi="Times New Roman" w:cs="Times New Roman"/>
        </w:rPr>
        <w:t>Keep each bullet point to no more than two lines of text.</w:t>
      </w:r>
    </w:p>
    <w:p w14:paraId="1298D484" w14:textId="77777777" w:rsidR="00875F56" w:rsidRPr="00C909D1" w:rsidRDefault="00875F56" w:rsidP="00C909D1">
      <w:pPr>
        <w:pStyle w:val="ListParagraph"/>
        <w:numPr>
          <w:ilvl w:val="0"/>
          <w:numId w:val="4"/>
        </w:numP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875F56">
        <w:rPr>
          <w:rFonts w:ascii="Times New Roman" w:hAnsi="Times New Roman" w:cs="Times New Roman"/>
        </w:rPr>
        <w:t>Name specific tools, software, or equipment you used to complete the task.</w:t>
      </w:r>
    </w:p>
    <w:p w14:paraId="0C1D8E1E" w14:textId="77777777" w:rsidR="00252C1F" w:rsidRDefault="00C909D1" w:rsidP="00C909D1">
      <w:pPr>
        <w:pStyle w:val="Heading2"/>
        <w:spacing w:before="240"/>
      </w:pPr>
      <w:r>
        <w:t>Work History</w:t>
      </w:r>
    </w:p>
    <w:p w14:paraId="64E1D748" w14:textId="77777777" w:rsidR="00C909D1" w:rsidRPr="0014413B" w:rsidRDefault="00C909D1" w:rsidP="00C909D1">
      <w:pPr>
        <w:tabs>
          <w:tab w:val="right" w:pos="9360"/>
        </w:tabs>
        <w:rPr>
          <w:rFonts w:ascii="Times New Roman" w:hAnsi="Times New Roman" w:cs="Times New Roman"/>
          <w:b/>
          <w:bCs/>
        </w:rPr>
      </w:pPr>
      <w:r w:rsidRPr="00B03E42">
        <w:rPr>
          <w:rFonts w:ascii="Times New Roman" w:hAnsi="Times New Roman" w:cs="Times New Roman"/>
        </w:rPr>
        <w:t>Position, Company</w:t>
      </w:r>
      <w:r w:rsidRPr="00B03E42">
        <w:rPr>
          <w:rFonts w:ascii="Times New Roman" w:hAnsi="Times New Roman" w:cs="Times New Roman"/>
        </w:rPr>
        <w:tab/>
        <w:t>MM/YYYY – MM/YYYY</w:t>
      </w:r>
      <w:r w:rsidR="0014413B">
        <w:rPr>
          <w:rFonts w:ascii="Times New Roman" w:hAnsi="Times New Roman" w:cs="Times New Roman"/>
        </w:rPr>
        <w:br/>
      </w:r>
      <w:r w:rsidR="0014413B">
        <w:rPr>
          <w:rFonts w:ascii="Times New Roman" w:hAnsi="Times New Roman" w:cs="Times New Roman"/>
        </w:rPr>
        <w:br/>
      </w:r>
      <w:r w:rsidR="0014413B" w:rsidRPr="0014413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KEEP RESUME TO 1 PAGE DELETE THIS SECTION WHEN FINISHED</w:t>
      </w:r>
    </w:p>
    <w:sectPr w:rsidR="00C909D1" w:rsidRPr="00144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E07BA" w14:textId="77777777" w:rsidR="007A54D9" w:rsidRDefault="007A54D9" w:rsidP="0014413B">
      <w:pPr>
        <w:spacing w:after="0" w:line="240" w:lineRule="auto"/>
      </w:pPr>
      <w:r>
        <w:separator/>
      </w:r>
    </w:p>
  </w:endnote>
  <w:endnote w:type="continuationSeparator" w:id="0">
    <w:p w14:paraId="145AE364" w14:textId="77777777" w:rsidR="007A54D9" w:rsidRDefault="007A54D9" w:rsidP="0014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98B47" w14:textId="77777777" w:rsidR="007A54D9" w:rsidRDefault="007A54D9" w:rsidP="0014413B">
      <w:pPr>
        <w:spacing w:after="0" w:line="240" w:lineRule="auto"/>
      </w:pPr>
      <w:r>
        <w:separator/>
      </w:r>
    </w:p>
  </w:footnote>
  <w:footnote w:type="continuationSeparator" w:id="0">
    <w:p w14:paraId="082D8678" w14:textId="77777777" w:rsidR="007A54D9" w:rsidRDefault="007A54D9" w:rsidP="00144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82321"/>
    <w:multiLevelType w:val="multilevel"/>
    <w:tmpl w:val="D188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954BC"/>
    <w:multiLevelType w:val="hybridMultilevel"/>
    <w:tmpl w:val="E16E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E0932"/>
    <w:multiLevelType w:val="hybridMultilevel"/>
    <w:tmpl w:val="F618B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01E0F"/>
    <w:multiLevelType w:val="hybridMultilevel"/>
    <w:tmpl w:val="AEAC6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B0D5D"/>
    <w:multiLevelType w:val="multilevel"/>
    <w:tmpl w:val="BE5C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454218">
    <w:abstractNumId w:val="3"/>
  </w:num>
  <w:num w:numId="2" w16cid:durableId="1439444342">
    <w:abstractNumId w:val="1"/>
  </w:num>
  <w:num w:numId="3" w16cid:durableId="420226328">
    <w:abstractNumId w:val="4"/>
  </w:num>
  <w:num w:numId="4" w16cid:durableId="2106727153">
    <w:abstractNumId w:val="2"/>
  </w:num>
  <w:num w:numId="5" w16cid:durableId="39744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2F"/>
    <w:rsid w:val="00087846"/>
    <w:rsid w:val="000F5BF5"/>
    <w:rsid w:val="0014413B"/>
    <w:rsid w:val="00252C1F"/>
    <w:rsid w:val="002532B2"/>
    <w:rsid w:val="00373965"/>
    <w:rsid w:val="004C3C07"/>
    <w:rsid w:val="00516BCB"/>
    <w:rsid w:val="00581A46"/>
    <w:rsid w:val="005F7F39"/>
    <w:rsid w:val="00634778"/>
    <w:rsid w:val="0065069E"/>
    <w:rsid w:val="006A4A90"/>
    <w:rsid w:val="006C7664"/>
    <w:rsid w:val="007A54D9"/>
    <w:rsid w:val="00875F56"/>
    <w:rsid w:val="00911E0E"/>
    <w:rsid w:val="0096773A"/>
    <w:rsid w:val="009C236E"/>
    <w:rsid w:val="009E7321"/>
    <w:rsid w:val="00A1407F"/>
    <w:rsid w:val="00AB0F05"/>
    <w:rsid w:val="00B03E42"/>
    <w:rsid w:val="00C909D1"/>
    <w:rsid w:val="00DB6BEB"/>
    <w:rsid w:val="00E445DD"/>
    <w:rsid w:val="00EF6832"/>
    <w:rsid w:val="00F40D52"/>
    <w:rsid w:val="00F81998"/>
    <w:rsid w:val="00FB442F"/>
    <w:rsid w:val="00FC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2C0DC"/>
  <w15:chartTrackingRefBased/>
  <w15:docId w15:val="{055512A1-B9C8-4307-BC05-354F22A6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BCB"/>
    <w:pPr>
      <w:keepNext/>
      <w:keepLines/>
      <w:spacing w:before="360" w:after="80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C1F"/>
    <w:pPr>
      <w:pBdr>
        <w:bottom w:val="single" w:sz="4" w:space="1" w:color="auto"/>
      </w:pBdr>
      <w:spacing w:after="0"/>
      <w:outlineLvl w:val="1"/>
    </w:pPr>
    <w:rPr>
      <w:rFonts w:ascii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BCB"/>
    <w:rPr>
      <w:rFonts w:ascii="Arial" w:eastAsiaTheme="majorEastAsia" w:hAnsi="Arial" w:cs="Arial"/>
      <w:b/>
      <w:bCs/>
      <w:color w:val="000000" w:themeColor="text1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52C1F"/>
    <w:rPr>
      <w:rFonts w:ascii="Times New Roman" w:hAnsi="Times New Roman" w:cs="Times New Roman"/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F0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F0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F05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F0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F05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F0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F05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B0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F0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F0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B0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F05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AB0F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F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F05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AB0F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52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4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3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4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3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holas_deboshaigl1\OneDrive%20-%20Ventura%20County%20Community%20College%20District\Desktop\Resume%20appointment%20files\Funtional%20Resume%20Template%20-dot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F4C84-6C53-480E-A97C-BCB5DCC50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Funtional Resume Template -dotx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Oxnard College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Debos-Haigler</dc:creator>
  <cp:keywords/>
  <dc:description/>
  <cp:lastModifiedBy>Nick Debos-Haigler</cp:lastModifiedBy>
  <cp:revision>2</cp:revision>
  <dcterms:created xsi:type="dcterms:W3CDTF">2026-04-22T18:33:00Z</dcterms:created>
  <dcterms:modified xsi:type="dcterms:W3CDTF">2026-06-10T23:09:00Z</dcterms:modified>
</cp:coreProperties>
</file>